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5AE" w:rsidRDefault="00AD45AE"/>
    <w:p w:rsidR="008B6AE1" w:rsidRDefault="008B6AE1"/>
    <w:p w:rsidR="00F4078B" w:rsidRDefault="00F4078B"/>
    <w:p w:rsidR="00F4078B" w:rsidRPr="008B6AE1" w:rsidRDefault="00F4078B" w:rsidP="008B6AE1">
      <w:pPr>
        <w:spacing w:after="0"/>
        <w:rPr>
          <w:sz w:val="26"/>
          <w:szCs w:val="26"/>
        </w:rPr>
      </w:pPr>
    </w:p>
    <w:p w:rsidR="00883BA7" w:rsidRDefault="00F4078B" w:rsidP="008B6AE1">
      <w:pPr>
        <w:tabs>
          <w:tab w:val="left" w:pos="3435"/>
        </w:tabs>
        <w:spacing w:after="0"/>
        <w:jc w:val="center"/>
        <w:rPr>
          <w:rFonts w:ascii="Cambria" w:hAnsi="Cambria"/>
          <w:b/>
          <w:bCs/>
          <w:sz w:val="28"/>
          <w:szCs w:val="28"/>
        </w:rPr>
      </w:pPr>
      <w:r w:rsidRPr="00F4078B">
        <w:rPr>
          <w:rFonts w:ascii="Cambria" w:hAnsi="Cambria"/>
          <w:b/>
          <w:bCs/>
          <w:sz w:val="28"/>
          <w:szCs w:val="28"/>
        </w:rPr>
        <w:t>RENUNCIA A MOVILIDAD ERASMUS+</w:t>
      </w:r>
    </w:p>
    <w:p w:rsidR="00F4078B" w:rsidRPr="00F4078B" w:rsidRDefault="00F4078B" w:rsidP="008B6AE1">
      <w:pPr>
        <w:tabs>
          <w:tab w:val="left" w:pos="3435"/>
        </w:tabs>
        <w:spacing w:after="0"/>
        <w:jc w:val="center"/>
        <w:rPr>
          <w:rFonts w:ascii="Cambria" w:hAnsi="Cambria"/>
          <w:i/>
          <w:iCs/>
        </w:rPr>
      </w:pPr>
      <w:r w:rsidRPr="00F4078B">
        <w:rPr>
          <w:rFonts w:ascii="Cambria" w:hAnsi="Cambria"/>
          <w:i/>
          <w:iCs/>
        </w:rPr>
        <w:t>Presentar por Registro, en Secretaría</w:t>
      </w:r>
    </w:p>
    <w:p w:rsidR="00A721FE" w:rsidRDefault="00A721FE" w:rsidP="00F4078B">
      <w:pPr>
        <w:spacing w:after="0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spacing w:after="0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spacing w:after="0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Nombre: </w:t>
      </w:r>
      <w:sdt>
        <w:sdtPr>
          <w:rPr>
            <w:rFonts w:ascii="Cambria" w:hAnsi="Cambria"/>
            <w:sz w:val="24"/>
            <w:szCs w:val="24"/>
          </w:rPr>
          <w:id w:val="-1550997539"/>
          <w:placeholder>
            <w:docPart w:val="DefaultPlaceholder_-1854013440"/>
          </w:placeholder>
        </w:sdtPr>
        <w:sdtContent>
          <w:permStart w:id="980580264" w:edGrp="everyone"/>
          <w:r>
            <w:rPr>
              <w:rFonts w:ascii="Cambria" w:hAnsi="Cambria"/>
              <w:sz w:val="24"/>
              <w:szCs w:val="24"/>
            </w:rPr>
            <w:t xml:space="preserve">                                </w:t>
          </w:r>
          <w:permEnd w:id="980580264"/>
        </w:sdtContent>
      </w:sdt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Apellidos: </w:t>
      </w:r>
      <w:sdt>
        <w:sdtPr>
          <w:rPr>
            <w:rFonts w:ascii="Cambria" w:hAnsi="Cambria"/>
            <w:sz w:val="24"/>
            <w:szCs w:val="24"/>
          </w:rPr>
          <w:id w:val="1279296407"/>
          <w:placeholder>
            <w:docPart w:val="DefaultPlaceholder_-1854013440"/>
          </w:placeholder>
        </w:sdtPr>
        <w:sdtContent>
          <w:permStart w:id="108611828" w:edGrp="everyone"/>
          <w:r>
            <w:rPr>
              <w:rFonts w:ascii="Cambria" w:hAnsi="Cambria"/>
              <w:sz w:val="24"/>
              <w:szCs w:val="24"/>
            </w:rPr>
            <w:t xml:space="preserve">                                         </w:t>
          </w:r>
          <w:permEnd w:id="108611828"/>
        </w:sdtContent>
      </w:sdt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DNI: </w:t>
      </w:r>
      <w:sdt>
        <w:sdtPr>
          <w:rPr>
            <w:rFonts w:ascii="Cambria" w:hAnsi="Cambria"/>
            <w:sz w:val="24"/>
            <w:szCs w:val="24"/>
          </w:rPr>
          <w:id w:val="-1811471487"/>
          <w:placeholder>
            <w:docPart w:val="DefaultPlaceholder_-1854013440"/>
          </w:placeholder>
        </w:sdtPr>
        <w:sdtContent>
          <w:permStart w:id="892038442" w:edGrp="everyone"/>
          <w:r>
            <w:rPr>
              <w:rFonts w:ascii="Cambria" w:hAnsi="Cambria"/>
              <w:sz w:val="24"/>
              <w:szCs w:val="24"/>
            </w:rPr>
            <w:t xml:space="preserve">                   </w:t>
          </w:r>
          <w:permEnd w:id="892038442"/>
        </w:sdtContent>
      </w:sdt>
      <w:permStart w:id="1416960500" w:edGrp="everyone"/>
    </w:p>
    <w:permEnd w:id="1416960500"/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Email: </w:t>
      </w:r>
      <w:sdt>
        <w:sdtPr>
          <w:rPr>
            <w:rFonts w:ascii="Cambria" w:hAnsi="Cambria"/>
            <w:sz w:val="24"/>
            <w:szCs w:val="24"/>
          </w:rPr>
          <w:id w:val="-1572266213"/>
          <w:placeholder>
            <w:docPart w:val="DefaultPlaceholder_-1854013440"/>
          </w:placeholder>
        </w:sdtPr>
        <w:sdtContent>
          <w:permStart w:id="1630225751" w:edGrp="everyone"/>
          <w:r>
            <w:rPr>
              <w:rFonts w:ascii="Cambria" w:hAnsi="Cambria"/>
              <w:sz w:val="24"/>
              <w:szCs w:val="24"/>
            </w:rPr>
            <w:t xml:space="preserve">                                                                      </w:t>
          </w:r>
          <w:permEnd w:id="1630225751"/>
        </w:sdtContent>
      </w:sdt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medio del presente escrito </w:t>
      </w:r>
      <w:r w:rsidRPr="00F4078B">
        <w:rPr>
          <w:rFonts w:ascii="Cambria" w:hAnsi="Cambria"/>
          <w:b/>
          <w:bCs/>
          <w:sz w:val="24"/>
          <w:szCs w:val="24"/>
        </w:rPr>
        <w:t>RENUNCIO</w:t>
      </w:r>
      <w:r>
        <w:rPr>
          <w:rFonts w:ascii="Cambria" w:hAnsi="Cambria"/>
          <w:sz w:val="24"/>
          <w:szCs w:val="24"/>
        </w:rPr>
        <w:t xml:space="preserve"> a la ayuda para movilidad internacional que, en el marco del programa Erasmus+ me había sido concedida por el CONSMUPA para el curso académico </w:t>
      </w:r>
      <w:sdt>
        <w:sdtPr>
          <w:rPr>
            <w:rFonts w:ascii="Cambria" w:hAnsi="Cambria"/>
            <w:sz w:val="24"/>
            <w:szCs w:val="24"/>
          </w:rPr>
          <w:id w:val="-1694374026"/>
          <w:placeholder>
            <w:docPart w:val="DefaultPlaceholder_-1854013440"/>
          </w:placeholder>
        </w:sdtPr>
        <w:sdtContent>
          <w:permStart w:id="760491919" w:edGrp="everyone"/>
          <w:r>
            <w:rPr>
              <w:rFonts w:ascii="Cambria" w:hAnsi="Cambria"/>
              <w:sz w:val="24"/>
              <w:szCs w:val="24"/>
            </w:rPr>
            <w:t xml:space="preserve">                                           </w:t>
          </w:r>
          <w:permEnd w:id="760491919"/>
        </w:sdtContent>
      </w:sdt>
      <w:r>
        <w:rPr>
          <w:rFonts w:ascii="Cambria" w:hAnsi="Cambria"/>
          <w:sz w:val="24"/>
          <w:szCs w:val="24"/>
        </w:rPr>
        <w:t xml:space="preserve"> y cuyo destino era </w:t>
      </w:r>
      <w:sdt>
        <w:sdtPr>
          <w:rPr>
            <w:rFonts w:ascii="Cambria" w:hAnsi="Cambria"/>
            <w:sz w:val="24"/>
            <w:szCs w:val="24"/>
          </w:rPr>
          <w:id w:val="189724771"/>
          <w:placeholder>
            <w:docPart w:val="DefaultPlaceholder_-1854013440"/>
          </w:placeholder>
        </w:sdtPr>
        <w:sdtContent>
          <w:permStart w:id="1764113821" w:edGrp="everyone"/>
          <w:r>
            <w:rPr>
              <w:rFonts w:ascii="Cambria" w:hAnsi="Cambria"/>
              <w:sz w:val="24"/>
              <w:szCs w:val="24"/>
            </w:rPr>
            <w:t xml:space="preserve">                                                          </w:t>
          </w:r>
          <w:permEnd w:id="1764113821"/>
        </w:sdtContent>
      </w:sdt>
      <w:r>
        <w:rPr>
          <w:rFonts w:ascii="Cambria" w:hAnsi="Cambria"/>
          <w:sz w:val="24"/>
          <w:szCs w:val="24"/>
        </w:rPr>
        <w:t xml:space="preserve">, por los siguientes </w:t>
      </w:r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</w:p>
    <w:p w:rsidR="00F4078B" w:rsidRPr="00F4078B" w:rsidRDefault="00F4078B" w:rsidP="00F4078B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F4078B">
        <w:rPr>
          <w:rFonts w:ascii="Cambria" w:hAnsi="Cambria"/>
          <w:b/>
          <w:bCs/>
          <w:sz w:val="24"/>
          <w:szCs w:val="24"/>
        </w:rPr>
        <w:t>MOTIVOS</w:t>
      </w:r>
    </w:p>
    <w:p w:rsidR="00F4078B" w:rsidRDefault="00F4078B" w:rsidP="00F4078B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-852886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89294338" w:edGrp="everyone"/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  <w:permEnd w:id="189294338"/>
        </w:sdtContent>
      </w:sdt>
      <w:r>
        <w:rPr>
          <w:rFonts w:ascii="Cambria" w:hAnsi="Cambria"/>
          <w:sz w:val="24"/>
          <w:szCs w:val="24"/>
        </w:rPr>
        <w:t>Enfermedad o accidente grave del beneficiario</w:t>
      </w:r>
    </w:p>
    <w:permStart w:id="41357365" w:edGrp="everyone"/>
    <w:p w:rsidR="00F4078B" w:rsidRDefault="00F4078B" w:rsidP="00F4078B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-307253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ermEnd w:id="41357365"/>
      <w:r>
        <w:rPr>
          <w:rFonts w:ascii="Cambria" w:hAnsi="Cambria"/>
          <w:sz w:val="24"/>
          <w:szCs w:val="24"/>
        </w:rPr>
        <w:t>Enfermedad o fallecimiento de un familiar hasta el segundo grado</w:t>
      </w:r>
    </w:p>
    <w:permStart w:id="1766132345" w:edGrp="everyone"/>
    <w:p w:rsidR="00F4078B" w:rsidRDefault="00F4078B" w:rsidP="00F4078B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-865287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ermEnd w:id="1766132345"/>
      <w:r>
        <w:rPr>
          <w:rFonts w:ascii="Cambria" w:hAnsi="Cambria"/>
          <w:sz w:val="24"/>
          <w:szCs w:val="24"/>
        </w:rPr>
        <w:t>Cumplimiento de un deber público</w:t>
      </w:r>
    </w:p>
    <w:permStart w:id="54338178" w:edGrp="everyone"/>
    <w:p w:rsidR="00F4078B" w:rsidRDefault="00F4078B" w:rsidP="00F4078B">
      <w:pPr>
        <w:spacing w:after="0"/>
        <w:ind w:firstLine="708"/>
        <w:jc w:val="both"/>
        <w:rPr>
          <w:rFonts w:ascii="Cambria" w:hAnsi="Cambria"/>
          <w:sz w:val="24"/>
          <w:szCs w:val="24"/>
        </w:rPr>
      </w:pPr>
      <w:sdt>
        <w:sdtPr>
          <w:rPr>
            <w:rFonts w:ascii="Cambria" w:hAnsi="Cambria"/>
            <w:sz w:val="24"/>
            <w:szCs w:val="24"/>
          </w:rPr>
          <w:id w:val="1981647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ermEnd w:id="54338178"/>
      <w:r>
        <w:rPr>
          <w:rFonts w:ascii="Cambria" w:hAnsi="Cambria"/>
          <w:sz w:val="24"/>
          <w:szCs w:val="24"/>
        </w:rPr>
        <w:t>Otros (especificar)</w:t>
      </w:r>
      <w:permStart w:id="302384324" w:edGrp="everyone"/>
    </w:p>
    <w:p w:rsidR="00F4078B" w:rsidRDefault="00F4078B" w:rsidP="00F4078B">
      <w:pPr>
        <w:spacing w:after="0"/>
        <w:jc w:val="both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jc w:val="both"/>
        <w:rPr>
          <w:rFonts w:ascii="Cambria" w:hAnsi="Cambria"/>
          <w:sz w:val="24"/>
          <w:szCs w:val="24"/>
        </w:rPr>
      </w:pPr>
    </w:p>
    <w:p w:rsidR="00F4078B" w:rsidRDefault="00F4078B" w:rsidP="00F4078B">
      <w:pPr>
        <w:jc w:val="both"/>
        <w:rPr>
          <w:rFonts w:ascii="Cambria" w:hAnsi="Cambria"/>
          <w:sz w:val="24"/>
          <w:szCs w:val="24"/>
        </w:rPr>
      </w:pPr>
    </w:p>
    <w:permEnd w:id="302384324"/>
    <w:p w:rsidR="00F4078B" w:rsidRDefault="00F4078B" w:rsidP="00F4078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En Oviedo a </w:t>
      </w:r>
      <w:sdt>
        <w:sdtPr>
          <w:rPr>
            <w:rFonts w:ascii="Cambria" w:hAnsi="Cambria"/>
            <w:sz w:val="24"/>
            <w:szCs w:val="24"/>
          </w:rPr>
          <w:id w:val="-1714484481"/>
          <w:placeholder>
            <w:docPart w:val="DefaultPlaceholder_-1854013437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Content>
          <w:permStart w:id="781592866" w:edGrp="everyone"/>
          <w:r w:rsidRPr="000E559D">
            <w:rPr>
              <w:rStyle w:val="Textodelmarcadordeposicin"/>
            </w:rPr>
            <w:t>Haga clic aquí o pulse para escribir una fecha.</w:t>
          </w:r>
          <w:permEnd w:id="781592866"/>
        </w:sdtContent>
      </w:sdt>
    </w:p>
    <w:p w:rsidR="00F4078B" w:rsidRDefault="00F4078B" w:rsidP="00F4078B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Firma</w:t>
      </w:r>
      <w:permStart w:id="1393979835" w:edGrp="everyone"/>
    </w:p>
    <w:p w:rsidR="00F4078B" w:rsidRDefault="00F4078B" w:rsidP="00F4078B">
      <w:pPr>
        <w:jc w:val="both"/>
        <w:rPr>
          <w:rFonts w:ascii="Cambria" w:hAnsi="Cambria"/>
          <w:sz w:val="24"/>
          <w:szCs w:val="24"/>
        </w:rPr>
      </w:pPr>
    </w:p>
    <w:p w:rsidR="00F4078B" w:rsidRDefault="00F4078B" w:rsidP="00A721FE">
      <w:pPr>
        <w:rPr>
          <w:rFonts w:ascii="Cambria" w:hAnsi="Cambria"/>
          <w:sz w:val="24"/>
          <w:szCs w:val="24"/>
        </w:rPr>
      </w:pPr>
    </w:p>
    <w:p w:rsidR="00A721FE" w:rsidRDefault="00A721FE" w:rsidP="00A721FE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bookmarkStart w:id="0" w:name="_GoBack"/>
      <w:bookmarkEnd w:id="0"/>
    </w:p>
    <w:permEnd w:id="1393979835"/>
    <w:p w:rsidR="00F4078B" w:rsidRDefault="00F4078B" w:rsidP="00A721FE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F4078B" w:rsidRDefault="00F4078B" w:rsidP="00A721FE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8B6AE1" w:rsidRPr="008B6AE1" w:rsidRDefault="00A721FE" w:rsidP="00A721FE">
      <w:pPr>
        <w:jc w:val="center"/>
        <w:rPr>
          <w:rFonts w:ascii="Cambria" w:hAnsi="Cambria"/>
          <w:b/>
          <w:bCs/>
          <w:sz w:val="26"/>
          <w:szCs w:val="26"/>
        </w:rPr>
      </w:pPr>
      <w:r w:rsidRPr="00A721FE">
        <w:rPr>
          <w:rFonts w:ascii="Cambria" w:hAnsi="Cambria"/>
          <w:b/>
          <w:bCs/>
          <w:sz w:val="26"/>
          <w:szCs w:val="26"/>
        </w:rPr>
        <w:t>A</w:t>
      </w:r>
      <w:r w:rsidR="008B6AE1" w:rsidRPr="008B6AE1">
        <w:rPr>
          <w:rFonts w:ascii="Cambria" w:hAnsi="Cambria"/>
          <w:b/>
          <w:bCs/>
          <w:sz w:val="26"/>
          <w:szCs w:val="26"/>
        </w:rPr>
        <w:t>L PRESIDENTE DE LA COMISIÓN INTERNACIONAL DEL CONSMUPA</w:t>
      </w:r>
    </w:p>
    <w:sectPr w:rsidR="008B6AE1" w:rsidRPr="008B6AE1" w:rsidSect="001A363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701" w:right="1133" w:bottom="1417" w:left="156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443" w:rsidRDefault="008B3443" w:rsidP="001A3636">
      <w:pPr>
        <w:spacing w:after="0" w:line="240" w:lineRule="auto"/>
      </w:pPr>
      <w:r>
        <w:separator/>
      </w:r>
    </w:p>
  </w:endnote>
  <w:endnote w:type="continuationSeparator" w:id="0">
    <w:p w:rsidR="008B3443" w:rsidRDefault="008B3443" w:rsidP="001A3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1FE" w:rsidRPr="001A3636" w:rsidRDefault="00A721FE" w:rsidP="001A3636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2532907" wp14:editId="0B59D80C">
              <wp:simplePos x="0" y="0"/>
              <wp:positionH relativeFrom="page">
                <wp:posOffset>400050</wp:posOffset>
              </wp:positionH>
              <wp:positionV relativeFrom="paragraph">
                <wp:posOffset>-537210</wp:posOffset>
              </wp:positionV>
              <wp:extent cx="6819900" cy="945631"/>
              <wp:effectExtent l="0" t="0" r="0" b="6985"/>
              <wp:wrapNone/>
              <wp:docPr id="5" name="Agrupa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19900" cy="945631"/>
                        <a:chOff x="146685" y="121443"/>
                        <a:chExt cx="6819900" cy="838200"/>
                      </a:xfrm>
                    </wpg:grpSpPr>
                    <pic:pic xmlns:pic="http://schemas.openxmlformats.org/drawingml/2006/picture">
                      <pic:nvPicPr>
                        <pic:cNvPr id="3" name="Imagen 3" descr="Macintosh HD:Users:olaya:Desktop:Captura de pantalla 2018-10-11 a las 0.27.23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6685" y="146774"/>
                          <a:ext cx="6762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" name="Cuadro de texto 4"/>
                      <wps:cNvSpPr txBox="1"/>
                      <wps:spPr>
                        <a:xfrm>
                          <a:off x="4537710" y="121443"/>
                          <a:ext cx="24288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FE" w:rsidRPr="00CC42A1" w:rsidRDefault="00A721FE" w:rsidP="00CC42A1">
                            <w:pPr>
                              <w:spacing w:after="0"/>
                              <w:jc w:val="right"/>
                              <w:rPr>
                                <w:rFonts w:ascii="Palatino" w:hAnsi="Palatino"/>
                              </w:rPr>
                            </w:pPr>
                            <w:proofErr w:type="spellStart"/>
                            <w:r w:rsidRPr="00CC42A1">
                              <w:rPr>
                                <w:rFonts w:ascii="Palatino" w:hAnsi="Palatino"/>
                              </w:rPr>
                              <w:t>Corrada</w:t>
                            </w:r>
                            <w:proofErr w:type="spellEnd"/>
                            <w:r w:rsidRPr="00CC42A1">
                              <w:rPr>
                                <w:rFonts w:ascii="Palatino" w:hAnsi="Palatino"/>
                              </w:rPr>
                              <w:t xml:space="preserve"> del Obispo s/n.</w:t>
                            </w:r>
                            <w:r w:rsidRPr="00CC42A1">
                              <w:rPr>
                                <w:rFonts w:ascii="Palatino" w:hAnsi="Palatino"/>
                              </w:rPr>
                              <w:br/>
                              <w:t>33003 - Oviedo (</w:t>
                            </w:r>
                            <w:proofErr w:type="spellStart"/>
                            <w:r w:rsidRPr="00CC42A1">
                              <w:rPr>
                                <w:rFonts w:ascii="Palatino" w:hAnsi="Palatino"/>
                              </w:rPr>
                              <w:t>Spain</w:t>
                            </w:r>
                            <w:proofErr w:type="spellEnd"/>
                            <w:r w:rsidRPr="00CC42A1">
                              <w:rPr>
                                <w:rFonts w:ascii="Palatino" w:hAnsi="Palatino"/>
                              </w:rPr>
                              <w:t>)</w:t>
                            </w:r>
                          </w:p>
                          <w:p w:rsidR="00A721FE" w:rsidRPr="00CC42A1" w:rsidRDefault="00A721FE" w:rsidP="00CC42A1">
                            <w:pPr>
                              <w:spacing w:after="0"/>
                              <w:jc w:val="right"/>
                              <w:rPr>
                                <w:rFonts w:ascii="Palatino" w:hAnsi="Palatino"/>
                              </w:rPr>
                            </w:pPr>
                            <w:r w:rsidRPr="00CC42A1">
                              <w:rPr>
                                <w:rFonts w:ascii="Palatino" w:hAnsi="Palatino"/>
                              </w:rPr>
                              <w:t xml:space="preserve">+34 985 205 513 /+34 </w:t>
                            </w:r>
                            <w:proofErr w:type="gramStart"/>
                            <w:r w:rsidRPr="00CC42A1">
                              <w:rPr>
                                <w:rFonts w:ascii="Palatino" w:hAnsi="Palatino"/>
                              </w:rPr>
                              <w:t>985  217</w:t>
                            </w:r>
                            <w:proofErr w:type="gramEnd"/>
                            <w:r w:rsidRPr="00CC42A1">
                              <w:rPr>
                                <w:rFonts w:ascii="Palatino" w:hAnsi="Palatino"/>
                              </w:rPr>
                              <w:t xml:space="preserve"> 556</w:t>
                            </w:r>
                          </w:p>
                          <w:p w:rsidR="00A721FE" w:rsidRPr="00CC42A1" w:rsidRDefault="00A721FE" w:rsidP="00CC42A1">
                            <w:pPr>
                              <w:jc w:val="right"/>
                              <w:rPr>
                                <w:rFonts w:ascii="Palatino" w:hAnsi="Palatino"/>
                              </w:rPr>
                            </w:pPr>
                            <w:r w:rsidRPr="00CC42A1">
                              <w:rPr>
                                <w:rFonts w:ascii="Palatino" w:hAnsi="Palatino"/>
                              </w:rPr>
                              <w:t>international@consmupa.com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Cuadro de texto 2"/>
                      <wps:cNvSpPr txBox="1"/>
                      <wps:spPr>
                        <a:xfrm>
                          <a:off x="161925" y="188990"/>
                          <a:ext cx="3038475" cy="70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21FE" w:rsidRPr="00823571" w:rsidRDefault="00A721FE" w:rsidP="00CC42A1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  <w:r w:rsidRPr="00823571">
                              <w:rPr>
                                <w:rFonts w:ascii="Palatino" w:hAnsi="Palatino"/>
                              </w:rPr>
                              <w:t xml:space="preserve">Oficina de Relaciones Internacionales del Conservatorio Superior de Música “Eduardo Martínez </w:t>
                            </w:r>
                            <w:proofErr w:type="spellStart"/>
                            <w:r w:rsidRPr="00823571">
                              <w:rPr>
                                <w:rFonts w:ascii="Palatino" w:hAnsi="Palatino"/>
                              </w:rPr>
                              <w:t>Torner</w:t>
                            </w:r>
                            <w:proofErr w:type="spellEnd"/>
                            <w:r w:rsidRPr="00823571">
                              <w:rPr>
                                <w:rFonts w:ascii="Palatino" w:hAnsi="Palatino"/>
                              </w:rPr>
                              <w:t>” del Principado de Asturias</w:t>
                            </w:r>
                          </w:p>
                          <w:p w:rsidR="00A721FE" w:rsidRDefault="00A721FE" w:rsidP="00CC42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532907" id="Agrupar 5" o:spid="_x0000_s1026" style="position:absolute;margin-left:31.5pt;margin-top:-42.3pt;width:537pt;height:74.45pt;z-index:251671552;mso-position-horizontal-relative:page" coordorigin="1466,1214" coordsize="68199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Macintosh HD:Users:olaya:Desktop:Captura de pantalla 2018-10-11 a las 0.27.23.png" style="position:absolute;left:1466;top:1467;width:67628;height:7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">
                <v:imagedata r:id="rId2" o:title="Captura de pantalla 2018-10-11 a las 0.27.23" recolortarget="#696565 [1454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8" type="#_x0000_t202" style="position:absolute;left:45377;top:1214;width:24288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:rsidR="00A721FE" w:rsidRPr="00CC42A1" w:rsidRDefault="00A721FE" w:rsidP="00CC42A1">
                      <w:pPr>
                        <w:spacing w:after="0"/>
                        <w:jc w:val="right"/>
                        <w:rPr>
                          <w:rFonts w:ascii="Palatino" w:hAnsi="Palatino"/>
                        </w:rPr>
                      </w:pPr>
                      <w:proofErr w:type="spellStart"/>
                      <w:r w:rsidRPr="00CC42A1">
                        <w:rPr>
                          <w:rFonts w:ascii="Palatino" w:hAnsi="Palatino"/>
                        </w:rPr>
                        <w:t>Corrada</w:t>
                      </w:r>
                      <w:proofErr w:type="spellEnd"/>
                      <w:r w:rsidRPr="00CC42A1">
                        <w:rPr>
                          <w:rFonts w:ascii="Palatino" w:hAnsi="Palatino"/>
                        </w:rPr>
                        <w:t xml:space="preserve"> del Obispo s/n.</w:t>
                      </w:r>
                      <w:r w:rsidRPr="00CC42A1">
                        <w:rPr>
                          <w:rFonts w:ascii="Palatino" w:hAnsi="Palatino"/>
                        </w:rPr>
                        <w:br/>
                        <w:t>33003 - Oviedo (</w:t>
                      </w:r>
                      <w:proofErr w:type="spellStart"/>
                      <w:r w:rsidRPr="00CC42A1">
                        <w:rPr>
                          <w:rFonts w:ascii="Palatino" w:hAnsi="Palatino"/>
                        </w:rPr>
                        <w:t>Spain</w:t>
                      </w:r>
                      <w:proofErr w:type="spellEnd"/>
                      <w:r w:rsidRPr="00CC42A1">
                        <w:rPr>
                          <w:rFonts w:ascii="Palatino" w:hAnsi="Palatino"/>
                        </w:rPr>
                        <w:t>)</w:t>
                      </w:r>
                    </w:p>
                    <w:p w:rsidR="00A721FE" w:rsidRPr="00CC42A1" w:rsidRDefault="00A721FE" w:rsidP="00CC42A1">
                      <w:pPr>
                        <w:spacing w:after="0"/>
                        <w:jc w:val="right"/>
                        <w:rPr>
                          <w:rFonts w:ascii="Palatino" w:hAnsi="Palatino"/>
                        </w:rPr>
                      </w:pPr>
                      <w:r w:rsidRPr="00CC42A1">
                        <w:rPr>
                          <w:rFonts w:ascii="Palatino" w:hAnsi="Palatino"/>
                        </w:rPr>
                        <w:t xml:space="preserve">+34 985 205 513 /+34 </w:t>
                      </w:r>
                      <w:proofErr w:type="gramStart"/>
                      <w:r w:rsidRPr="00CC42A1">
                        <w:rPr>
                          <w:rFonts w:ascii="Palatino" w:hAnsi="Palatino"/>
                        </w:rPr>
                        <w:t>985  217</w:t>
                      </w:r>
                      <w:proofErr w:type="gramEnd"/>
                      <w:r w:rsidRPr="00CC42A1">
                        <w:rPr>
                          <w:rFonts w:ascii="Palatino" w:hAnsi="Palatino"/>
                        </w:rPr>
                        <w:t xml:space="preserve"> 556</w:t>
                      </w:r>
                    </w:p>
                    <w:p w:rsidR="00A721FE" w:rsidRPr="00CC42A1" w:rsidRDefault="00A721FE" w:rsidP="00CC42A1">
                      <w:pPr>
                        <w:jc w:val="right"/>
                        <w:rPr>
                          <w:rFonts w:ascii="Palatino" w:hAnsi="Palatino"/>
                        </w:rPr>
                      </w:pPr>
                      <w:r w:rsidRPr="00CC42A1">
                        <w:rPr>
                          <w:rFonts w:ascii="Palatino" w:hAnsi="Palatino"/>
                        </w:rPr>
                        <w:t>international@consmupa.com</w:t>
                      </w:r>
                    </w:p>
                  </w:txbxContent>
                </v:textbox>
              </v:shape>
              <v:shape id="Cuadro de texto 2" o:spid="_x0000_s1029" type="#_x0000_t202" style="position:absolute;left:1619;top:1889;width:30385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<v:textbox>
                  <w:txbxContent>
                    <w:p w:rsidR="00A721FE" w:rsidRPr="00823571" w:rsidRDefault="00A721FE" w:rsidP="00CC42A1">
                      <w:pPr>
                        <w:jc w:val="both"/>
                        <w:rPr>
                          <w:rFonts w:ascii="Palatino" w:hAnsi="Palatino"/>
                        </w:rPr>
                      </w:pPr>
                      <w:r w:rsidRPr="00823571">
                        <w:rPr>
                          <w:rFonts w:ascii="Palatino" w:hAnsi="Palatino"/>
                        </w:rPr>
                        <w:t xml:space="preserve">Oficina de Relaciones Internacionales del Conservatorio Superior de Música “Eduardo Martínez </w:t>
                      </w:r>
                      <w:proofErr w:type="spellStart"/>
                      <w:r w:rsidRPr="00823571">
                        <w:rPr>
                          <w:rFonts w:ascii="Palatino" w:hAnsi="Palatino"/>
                        </w:rPr>
                        <w:t>Torner</w:t>
                      </w:r>
                      <w:proofErr w:type="spellEnd"/>
                      <w:r w:rsidRPr="00823571">
                        <w:rPr>
                          <w:rFonts w:ascii="Palatino" w:hAnsi="Palatino"/>
                        </w:rPr>
                        <w:t>” del Principado de Asturias</w:t>
                      </w:r>
                    </w:p>
                    <w:p w:rsidR="00A721FE" w:rsidRDefault="00A721FE" w:rsidP="00CC42A1"/>
                  </w:txbxContent>
                </v:textbox>
              </v:shape>
              <w10:wrap anchorx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394970</wp:posOffset>
              </wp:positionH>
              <wp:positionV relativeFrom="paragraph">
                <wp:posOffset>9730105</wp:posOffset>
              </wp:positionV>
              <wp:extent cx="6871335" cy="961390"/>
              <wp:effectExtent l="0" t="0" r="0" b="0"/>
              <wp:wrapThrough wrapText="bothSides">
                <wp:wrapPolygon edited="0">
                  <wp:start x="0" y="0"/>
                  <wp:lineTo x="0" y="17976"/>
                  <wp:lineTo x="15989" y="20544"/>
                  <wp:lineTo x="15989" y="20972"/>
                  <wp:lineTo x="21378" y="20972"/>
                  <wp:lineTo x="21319" y="0"/>
                  <wp:lineTo x="0" y="0"/>
                </wp:wrapPolygon>
              </wp:wrapThrough>
              <wp:docPr id="207" name="Grupo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1335" cy="961390"/>
                        <a:chOff x="0" y="0"/>
                        <a:chExt cx="6871335" cy="852170"/>
                      </a:xfrm>
                    </wpg:grpSpPr>
                    <pic:pic xmlns:pic="http://schemas.openxmlformats.org/drawingml/2006/picture">
                      <pic:nvPicPr>
                        <pic:cNvPr id="208" name="Imagen 3" descr="Macintosh HD:Users:olaya:Desktop:Captura de pantalla 2018-10-11 a las 0.27.23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09" name="Cuadro de texto 4"/>
                      <wps:cNvSpPr txBox="1"/>
                      <wps:spPr>
                        <a:xfrm>
                          <a:off x="5036820" y="13970"/>
                          <a:ext cx="18345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FE" w:rsidRPr="00823571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Corrada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 xml:space="preserve"> del Obispo s/n.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  <w:t>33003 - Oviedo (</w:t>
                            </w: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Spain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>)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</w:r>
                            <w:r w:rsidRPr="00823571">
                              <w:rPr>
                                <w:rFonts w:ascii="Palatino" w:hAnsi="Palatino"/>
                              </w:rPr>
                              <w:t>Tels.: +34-985-205-513</w:t>
                            </w:r>
                          </w:p>
                          <w:p w:rsidR="00A721FE" w:rsidRPr="006E3C47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r>
                              <w:rPr>
                                <w:rFonts w:ascii="Palatino" w:hAnsi="Palatino"/>
                              </w:rPr>
                              <w:t>+34-985-217-556</w:t>
                            </w:r>
                          </w:p>
                          <w:p w:rsidR="00A721FE" w:rsidRPr="006E3C47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0" name="Cuadro de texto 2"/>
                      <wps:cNvSpPr txBox="1"/>
                      <wps:spPr>
                        <a:xfrm>
                          <a:off x="0" y="28575"/>
                          <a:ext cx="2933700" cy="70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21FE" w:rsidRPr="00823571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  <w:r w:rsidRPr="00823571">
                              <w:rPr>
                                <w:rFonts w:ascii="Palatino" w:hAnsi="Palatino"/>
                              </w:rPr>
                              <w:t xml:space="preserve">Oficina de Relaciones Internacionales del Conservatorio Superior de Música “Eduardo Martínez </w:t>
                            </w:r>
                            <w:proofErr w:type="spellStart"/>
                            <w:r w:rsidRPr="00823571">
                              <w:rPr>
                                <w:rFonts w:ascii="Palatino" w:hAnsi="Palatino"/>
                              </w:rPr>
                              <w:t>Torner</w:t>
                            </w:r>
                            <w:proofErr w:type="spellEnd"/>
                            <w:r w:rsidRPr="00823571">
                              <w:rPr>
                                <w:rFonts w:ascii="Palatino" w:hAnsi="Palatino"/>
                              </w:rPr>
                              <w:t>” del Principado de Asturias</w:t>
                            </w:r>
                          </w:p>
                          <w:p w:rsidR="00A721FE" w:rsidRDefault="00A721FE" w:rsidP="001A3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07" o:spid="_x0000_s1030" style="position:absolute;margin-left:31.1pt;margin-top:766.15pt;width:541.05pt;height:75.7pt;z-index:251669504" coordsize="68713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">
              <v:shape id="Imagen 3" o:spid="_x0000_s1031" type="#_x0000_t75" alt="Macintosh HD:Users:olaya:Desktop:Captura de pantalla 2018-10-11 a las 0.27.23.png" style="position:absolute;width:67627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">
                <v:imagedata r:id="rId2" o:title="Captura de pantalla 2018-10-11 a las 0.27.23" recolortarget="#696565 [1454]"/>
              </v:shape>
              <v:shape id="Cuadro de texto 4" o:spid="_x0000_s1032" type="#_x0000_t202" style="position:absolute;left:50368;top:139;width:1834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9cBxAAAANw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XKXwdyYeAZn/AgAA//8DAFBLAQItABQABgAIAAAAIQDb4fbL7gAAAIUBAAATAAAAAAAAAAAA&#10;AAAAAAAAAABbQ29udGVudF9UeXBlc10ueG1sUEsBAi0AFAAGAAgAAAAhAFr0LFu/AAAAFQEAAAsA&#10;AAAAAAAAAAAAAAAAHwEAAF9yZWxzLy5yZWxzUEsBAi0AFAAGAAgAAAAhAKZP1wHEAAAA3AAAAA8A&#10;AAAAAAAAAAAAAAAABwIAAGRycy9kb3ducmV2LnhtbFBLBQYAAAAAAwADALcAAAD4AgAAAAA=&#10;" filled="f" stroked="f">
                <v:textbox>
                  <w:txbxContent>
                    <w:p w:rsidR="00A721FE" w:rsidRPr="00823571" w:rsidRDefault="00A721FE" w:rsidP="001A3636">
                      <w:pPr>
                        <w:rPr>
                          <w:rFonts w:ascii="Palatino" w:hAnsi="Palatino"/>
                        </w:rPr>
                      </w:pPr>
                      <w:proofErr w:type="spellStart"/>
                      <w:r w:rsidRPr="006E3C47">
                        <w:rPr>
                          <w:rFonts w:ascii="Palatino" w:hAnsi="Palatino"/>
                        </w:rPr>
                        <w:t>Corrada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 xml:space="preserve"> del Obispo s/n.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  <w:t>33003 - Oviedo (</w:t>
                      </w:r>
                      <w:proofErr w:type="spellStart"/>
                      <w:r w:rsidRPr="006E3C47">
                        <w:rPr>
                          <w:rFonts w:ascii="Palatino" w:hAnsi="Palatino"/>
                        </w:rPr>
                        <w:t>Spain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>)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</w:r>
                      <w:r w:rsidRPr="00823571">
                        <w:rPr>
                          <w:rFonts w:ascii="Palatino" w:hAnsi="Palatino"/>
                        </w:rPr>
                        <w:t>Tels.: +34-985-205-513</w:t>
                      </w:r>
                    </w:p>
                    <w:p w:rsidR="00A721FE" w:rsidRPr="006E3C47" w:rsidRDefault="00A721FE" w:rsidP="001A3636">
                      <w:pPr>
                        <w:rPr>
                          <w:rFonts w:ascii="Palatino" w:hAnsi="Palatino"/>
                        </w:rPr>
                      </w:pPr>
                      <w:r>
                        <w:rPr>
                          <w:rFonts w:ascii="Palatino" w:hAnsi="Palatino"/>
                        </w:rPr>
                        <w:t>+34-985-217-556</w:t>
                      </w:r>
                    </w:p>
                    <w:p w:rsidR="00A721FE" w:rsidRPr="006E3C47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</w:p>
                  </w:txbxContent>
                </v:textbox>
              </v:shape>
              <v:shape id="Cuadro de texto 2" o:spid="_x0000_s1033" type="#_x0000_t202" style="position:absolute;top:285;width:29337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2i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+OBOOgFy8AQAA//8DAFBLAQItABQABgAIAAAAIQDb4fbL7gAAAIUBAAATAAAAAAAAAAAAAAAA&#10;AAAAAABbQ29udGVudF9UeXBlc10ueG1sUEsBAi0AFAAGAAgAAAAhAFr0LFu/AAAAFQEAAAsAAAAA&#10;AAAAAAAAAAAAHwEAAF9yZWxzLy5yZWxzUEsBAi0AFAAGAAgAAAAhADdo/aLBAAAA3AAAAA8AAAAA&#10;AAAAAAAAAAAABwIAAGRycy9kb3ducmV2LnhtbFBLBQYAAAAAAwADALcAAAD1AgAAAAA=&#10;" filled="f" stroked="f" strokeweight=".5pt">
                <v:textbox>
                  <w:txbxContent>
                    <w:p w:rsidR="00A721FE" w:rsidRPr="00823571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  <w:r w:rsidRPr="00823571">
                        <w:rPr>
                          <w:rFonts w:ascii="Palatino" w:hAnsi="Palatino"/>
                        </w:rPr>
                        <w:t xml:space="preserve">Oficina de Relaciones Internacionales del Conservatorio Superior de Música “Eduardo Martínez </w:t>
                      </w:r>
                      <w:proofErr w:type="spellStart"/>
                      <w:r w:rsidRPr="00823571">
                        <w:rPr>
                          <w:rFonts w:ascii="Palatino" w:hAnsi="Palatino"/>
                        </w:rPr>
                        <w:t>Torner</w:t>
                      </w:r>
                      <w:proofErr w:type="spellEnd"/>
                      <w:r w:rsidRPr="00823571">
                        <w:rPr>
                          <w:rFonts w:ascii="Palatino" w:hAnsi="Palatino"/>
                        </w:rPr>
                        <w:t>” del Principado de Asturias</w:t>
                      </w:r>
                    </w:p>
                    <w:p w:rsidR="00A721FE" w:rsidRDefault="00A721FE" w:rsidP="001A3636"/>
                  </w:txbxContent>
                </v:textbox>
              </v:shape>
              <w10:wrap type="through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394970</wp:posOffset>
              </wp:positionH>
              <wp:positionV relativeFrom="paragraph">
                <wp:posOffset>9730105</wp:posOffset>
              </wp:positionV>
              <wp:extent cx="6871335" cy="961390"/>
              <wp:effectExtent l="0" t="0" r="0" b="0"/>
              <wp:wrapThrough wrapText="bothSides">
                <wp:wrapPolygon edited="0">
                  <wp:start x="0" y="0"/>
                  <wp:lineTo x="0" y="17976"/>
                  <wp:lineTo x="15989" y="20544"/>
                  <wp:lineTo x="15989" y="20972"/>
                  <wp:lineTo x="21378" y="20972"/>
                  <wp:lineTo x="21319" y="0"/>
                  <wp:lineTo x="0" y="0"/>
                </wp:wrapPolygon>
              </wp:wrapThrough>
              <wp:docPr id="203" name="Grupo 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1335" cy="961390"/>
                        <a:chOff x="0" y="0"/>
                        <a:chExt cx="6871335" cy="852170"/>
                      </a:xfrm>
                    </wpg:grpSpPr>
                    <pic:pic xmlns:pic="http://schemas.openxmlformats.org/drawingml/2006/picture">
                      <pic:nvPicPr>
                        <pic:cNvPr id="204" name="Imagen 3" descr="Macintosh HD:Users:olaya:Desktop:Captura de pantalla 2018-10-11 a las 0.27.23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05" name="Cuadro de texto 4"/>
                      <wps:cNvSpPr txBox="1"/>
                      <wps:spPr>
                        <a:xfrm>
                          <a:off x="5036820" y="13970"/>
                          <a:ext cx="18345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FE" w:rsidRPr="00823571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Corrada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 xml:space="preserve"> del Obispo s/n.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  <w:t>33003 - Oviedo (</w:t>
                            </w: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Spain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>)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</w:r>
                            <w:r w:rsidRPr="00823571">
                              <w:rPr>
                                <w:rFonts w:ascii="Palatino" w:hAnsi="Palatino"/>
                              </w:rPr>
                              <w:t>Tels.: +34-985-205-513</w:t>
                            </w:r>
                          </w:p>
                          <w:p w:rsidR="00A721FE" w:rsidRPr="006E3C47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r>
                              <w:rPr>
                                <w:rFonts w:ascii="Palatino" w:hAnsi="Palatino"/>
                              </w:rPr>
                              <w:t>+34-985-217-556</w:t>
                            </w:r>
                          </w:p>
                          <w:p w:rsidR="00A721FE" w:rsidRPr="006E3C47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6" name="Cuadro de texto 2"/>
                      <wps:cNvSpPr txBox="1"/>
                      <wps:spPr>
                        <a:xfrm>
                          <a:off x="0" y="28575"/>
                          <a:ext cx="2933700" cy="70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21FE" w:rsidRPr="00823571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  <w:r w:rsidRPr="00823571">
                              <w:rPr>
                                <w:rFonts w:ascii="Palatino" w:hAnsi="Palatino"/>
                              </w:rPr>
                              <w:t xml:space="preserve">Oficina de Relaciones Internacionales del Conservatorio Superior de Música “Eduardo Martínez </w:t>
                            </w:r>
                            <w:proofErr w:type="spellStart"/>
                            <w:r w:rsidRPr="00823571">
                              <w:rPr>
                                <w:rFonts w:ascii="Palatino" w:hAnsi="Palatino"/>
                              </w:rPr>
                              <w:t>Torner</w:t>
                            </w:r>
                            <w:proofErr w:type="spellEnd"/>
                            <w:r w:rsidRPr="00823571">
                              <w:rPr>
                                <w:rFonts w:ascii="Palatino" w:hAnsi="Palatino"/>
                              </w:rPr>
                              <w:t>” del Principado de Asturias</w:t>
                            </w:r>
                          </w:p>
                          <w:p w:rsidR="00A721FE" w:rsidRDefault="00A721FE" w:rsidP="001A3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203" o:spid="_x0000_s1034" style="position:absolute;margin-left:31.1pt;margin-top:766.15pt;width:541.05pt;height:75.7pt;z-index:251668480" coordsize="68713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">
              <v:shape id="Imagen 3" o:spid="_x0000_s1035" type="#_x0000_t75" alt="Macintosh HD:Users:olaya:Desktop:Captura de pantalla 2018-10-11 a las 0.27.23.png" style="position:absolute;width:67627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">
                <v:imagedata r:id="rId2" o:title="Captura de pantalla 2018-10-11 a las 0.27.23" recolortarget="#696565 [1454]"/>
              </v:shape>
              <v:shape id="Cuadro de texto 4" o:spid="_x0000_s1036" type="#_x0000_t202" style="position:absolute;left:50368;top:139;width:1834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t0EwgAAANw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" filled="f" stroked="f">
                <v:textbox>
                  <w:txbxContent>
                    <w:p w:rsidR="00A721FE" w:rsidRPr="00823571" w:rsidRDefault="00A721FE" w:rsidP="001A3636">
                      <w:pPr>
                        <w:rPr>
                          <w:rFonts w:ascii="Palatino" w:hAnsi="Palatino"/>
                        </w:rPr>
                      </w:pPr>
                      <w:proofErr w:type="spellStart"/>
                      <w:r w:rsidRPr="006E3C47">
                        <w:rPr>
                          <w:rFonts w:ascii="Palatino" w:hAnsi="Palatino"/>
                        </w:rPr>
                        <w:t>Corrada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 xml:space="preserve"> del Obispo s/n.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  <w:t>33003 - Oviedo (</w:t>
                      </w:r>
                      <w:proofErr w:type="spellStart"/>
                      <w:r w:rsidRPr="006E3C47">
                        <w:rPr>
                          <w:rFonts w:ascii="Palatino" w:hAnsi="Palatino"/>
                        </w:rPr>
                        <w:t>Spain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>)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</w:r>
                      <w:r w:rsidRPr="00823571">
                        <w:rPr>
                          <w:rFonts w:ascii="Palatino" w:hAnsi="Palatino"/>
                        </w:rPr>
                        <w:t>Tels.: +34-985-205-513</w:t>
                      </w:r>
                    </w:p>
                    <w:p w:rsidR="00A721FE" w:rsidRPr="006E3C47" w:rsidRDefault="00A721FE" w:rsidP="001A3636">
                      <w:pPr>
                        <w:rPr>
                          <w:rFonts w:ascii="Palatino" w:hAnsi="Palatino"/>
                        </w:rPr>
                      </w:pPr>
                      <w:r>
                        <w:rPr>
                          <w:rFonts w:ascii="Palatino" w:hAnsi="Palatino"/>
                        </w:rPr>
                        <w:t>+34-985-217-556</w:t>
                      </w:r>
                    </w:p>
                    <w:p w:rsidR="00A721FE" w:rsidRPr="006E3C47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</w:p>
                  </w:txbxContent>
                </v:textbox>
              </v:shape>
              <v:shape id="Cuadro de texto 2" o:spid="_x0000_s1037" type="#_x0000_t202" style="position:absolute;top:285;width:29337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a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nsLfmXAE5OIXAAD//wMAUEsBAi0AFAAGAAgAAAAhANvh9svuAAAAhQEAABMAAAAAAAAA&#10;AAAAAAAAAAAAAFtDb250ZW50X1R5cGVzXS54bWxQSwECLQAUAAYACAAAACEAWvQsW78AAAAVAQAA&#10;CwAAAAAAAAAAAAAAAAAfAQAAX3JlbHMvLnJlbHNQSwECLQAUAAYACAAAACEAUhRWkMYAAADcAAAA&#10;DwAAAAAAAAAAAAAAAAAHAgAAZHJzL2Rvd25yZXYueG1sUEsFBgAAAAADAAMAtwAAAPoCAAAAAA==&#10;" filled="f" stroked="f" strokeweight=".5pt">
                <v:textbox>
                  <w:txbxContent>
                    <w:p w:rsidR="00A721FE" w:rsidRPr="00823571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  <w:r w:rsidRPr="00823571">
                        <w:rPr>
                          <w:rFonts w:ascii="Palatino" w:hAnsi="Palatino"/>
                        </w:rPr>
                        <w:t xml:space="preserve">Oficina de Relaciones Internacionales del Conservatorio Superior de Música “Eduardo Martínez </w:t>
                      </w:r>
                      <w:proofErr w:type="spellStart"/>
                      <w:r w:rsidRPr="00823571">
                        <w:rPr>
                          <w:rFonts w:ascii="Palatino" w:hAnsi="Palatino"/>
                        </w:rPr>
                        <w:t>Torner</w:t>
                      </w:r>
                      <w:proofErr w:type="spellEnd"/>
                      <w:r w:rsidRPr="00823571">
                        <w:rPr>
                          <w:rFonts w:ascii="Palatino" w:hAnsi="Palatino"/>
                        </w:rPr>
                        <w:t>” del Principado de Asturias</w:t>
                      </w:r>
                    </w:p>
                    <w:p w:rsidR="00A721FE" w:rsidRDefault="00A721FE" w:rsidP="001A3636"/>
                  </w:txbxContent>
                </v:textbox>
              </v:shape>
              <w10:wrap type="through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394970</wp:posOffset>
              </wp:positionH>
              <wp:positionV relativeFrom="paragraph">
                <wp:posOffset>9730105</wp:posOffset>
              </wp:positionV>
              <wp:extent cx="6871335" cy="961390"/>
              <wp:effectExtent l="0" t="0" r="0" b="0"/>
              <wp:wrapThrough wrapText="bothSides">
                <wp:wrapPolygon edited="0">
                  <wp:start x="0" y="0"/>
                  <wp:lineTo x="0" y="17976"/>
                  <wp:lineTo x="15989" y="20544"/>
                  <wp:lineTo x="15989" y="20972"/>
                  <wp:lineTo x="21378" y="20972"/>
                  <wp:lineTo x="21319" y="0"/>
                  <wp:lineTo x="0" y="0"/>
                </wp:wrapPolygon>
              </wp:wrapThrough>
              <wp:docPr id="199" name="Grupo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71335" cy="961390"/>
                        <a:chOff x="0" y="0"/>
                        <a:chExt cx="6871335" cy="852170"/>
                      </a:xfrm>
                    </wpg:grpSpPr>
                    <pic:pic xmlns:pic="http://schemas.openxmlformats.org/drawingml/2006/picture">
                      <pic:nvPicPr>
                        <pic:cNvPr id="200" name="Imagen 3" descr="Macintosh HD:Users:olaya:Desktop:Captura de pantalla 2018-10-11 a las 0.27.23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201" name="Cuadro de texto 4"/>
                      <wps:cNvSpPr txBox="1"/>
                      <wps:spPr>
                        <a:xfrm>
                          <a:off x="5036820" y="13970"/>
                          <a:ext cx="183451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21FE" w:rsidRPr="00823571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Corrada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 xml:space="preserve"> del Obispo s/n.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  <w:t>33003 - Oviedo (</w:t>
                            </w:r>
                            <w:proofErr w:type="spellStart"/>
                            <w:r w:rsidRPr="006E3C47">
                              <w:rPr>
                                <w:rFonts w:ascii="Palatino" w:hAnsi="Palatino"/>
                              </w:rPr>
                              <w:t>Spain</w:t>
                            </w:r>
                            <w:proofErr w:type="spellEnd"/>
                            <w:r w:rsidRPr="006E3C47">
                              <w:rPr>
                                <w:rFonts w:ascii="Palatino" w:hAnsi="Palatino"/>
                              </w:rPr>
                              <w:t>)</w:t>
                            </w:r>
                            <w:r w:rsidRPr="006E3C47">
                              <w:rPr>
                                <w:rFonts w:ascii="Palatino" w:hAnsi="Palatino"/>
                              </w:rPr>
                              <w:br/>
                            </w:r>
                            <w:r w:rsidRPr="00823571">
                              <w:rPr>
                                <w:rFonts w:ascii="Palatino" w:hAnsi="Palatino"/>
                              </w:rPr>
                              <w:t>Tels.: +34-985-205-513</w:t>
                            </w:r>
                          </w:p>
                          <w:p w:rsidR="00A721FE" w:rsidRPr="006E3C47" w:rsidRDefault="00A721FE" w:rsidP="001A3636">
                            <w:pPr>
                              <w:rPr>
                                <w:rFonts w:ascii="Palatino" w:hAnsi="Palatino"/>
                              </w:rPr>
                            </w:pPr>
                            <w:r>
                              <w:rPr>
                                <w:rFonts w:ascii="Palatino" w:hAnsi="Palatino"/>
                              </w:rPr>
                              <w:t>+34-985-217-556</w:t>
                            </w:r>
                          </w:p>
                          <w:p w:rsidR="00A721FE" w:rsidRPr="006E3C47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" name="Cuadro de texto 2"/>
                      <wps:cNvSpPr txBox="1"/>
                      <wps:spPr>
                        <a:xfrm>
                          <a:off x="0" y="28575"/>
                          <a:ext cx="2933700" cy="709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21FE" w:rsidRPr="00823571" w:rsidRDefault="00A721FE" w:rsidP="001A3636">
                            <w:pPr>
                              <w:jc w:val="both"/>
                              <w:rPr>
                                <w:rFonts w:ascii="Palatino" w:hAnsi="Palatino"/>
                              </w:rPr>
                            </w:pPr>
                            <w:r w:rsidRPr="00823571">
                              <w:rPr>
                                <w:rFonts w:ascii="Palatino" w:hAnsi="Palatino"/>
                              </w:rPr>
                              <w:t xml:space="preserve">Oficina de Relaciones Internacionales del Conservatorio Superior de Música “Eduardo Martínez </w:t>
                            </w:r>
                            <w:proofErr w:type="spellStart"/>
                            <w:r w:rsidRPr="00823571">
                              <w:rPr>
                                <w:rFonts w:ascii="Palatino" w:hAnsi="Palatino"/>
                              </w:rPr>
                              <w:t>Torner</w:t>
                            </w:r>
                            <w:proofErr w:type="spellEnd"/>
                            <w:r w:rsidRPr="00823571">
                              <w:rPr>
                                <w:rFonts w:ascii="Palatino" w:hAnsi="Palatino"/>
                              </w:rPr>
                              <w:t>” del Principado de Asturias</w:t>
                            </w:r>
                          </w:p>
                          <w:p w:rsidR="00A721FE" w:rsidRDefault="00A721FE" w:rsidP="001A3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99" o:spid="_x0000_s1038" style="position:absolute;margin-left:31.1pt;margin-top:766.15pt;width:541.05pt;height:75.7pt;z-index:251667456" coordsize="68713,8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">
              <v:shape id="Imagen 3" o:spid="_x0000_s1039" type="#_x0000_t75" alt="Macintosh HD:Users:olaya:Desktop:Captura de pantalla 2018-10-11 a las 0.27.23.png" style="position:absolute;width:67627;height:7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">
                <v:imagedata r:id="rId2" o:title="Captura de pantalla 2018-10-11 a las 0.27.23" recolortarget="#696565 [1454]"/>
              </v:shape>
              <v:shape id="Cuadro de texto 4" o:spid="_x0000_s1040" type="#_x0000_t202" style="position:absolute;left:50368;top:139;width:1834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<v:textbox>
                  <w:txbxContent>
                    <w:p w:rsidR="00A721FE" w:rsidRPr="00823571" w:rsidRDefault="00A721FE" w:rsidP="001A3636">
                      <w:pPr>
                        <w:rPr>
                          <w:rFonts w:ascii="Palatino" w:hAnsi="Palatino"/>
                        </w:rPr>
                      </w:pPr>
                      <w:proofErr w:type="spellStart"/>
                      <w:r w:rsidRPr="006E3C47">
                        <w:rPr>
                          <w:rFonts w:ascii="Palatino" w:hAnsi="Palatino"/>
                        </w:rPr>
                        <w:t>Corrada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 xml:space="preserve"> del Obispo s/n.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  <w:t>33003 - Oviedo (</w:t>
                      </w:r>
                      <w:proofErr w:type="spellStart"/>
                      <w:r w:rsidRPr="006E3C47">
                        <w:rPr>
                          <w:rFonts w:ascii="Palatino" w:hAnsi="Palatino"/>
                        </w:rPr>
                        <w:t>Spain</w:t>
                      </w:r>
                      <w:proofErr w:type="spellEnd"/>
                      <w:r w:rsidRPr="006E3C47">
                        <w:rPr>
                          <w:rFonts w:ascii="Palatino" w:hAnsi="Palatino"/>
                        </w:rPr>
                        <w:t>)</w:t>
                      </w:r>
                      <w:r w:rsidRPr="006E3C47">
                        <w:rPr>
                          <w:rFonts w:ascii="Palatino" w:hAnsi="Palatino"/>
                        </w:rPr>
                        <w:br/>
                      </w:r>
                      <w:r w:rsidRPr="00823571">
                        <w:rPr>
                          <w:rFonts w:ascii="Palatino" w:hAnsi="Palatino"/>
                        </w:rPr>
                        <w:t>Tels.: +34-985-205-513</w:t>
                      </w:r>
                    </w:p>
                    <w:p w:rsidR="00A721FE" w:rsidRPr="006E3C47" w:rsidRDefault="00A721FE" w:rsidP="001A3636">
                      <w:pPr>
                        <w:rPr>
                          <w:rFonts w:ascii="Palatino" w:hAnsi="Palatino"/>
                        </w:rPr>
                      </w:pPr>
                      <w:r>
                        <w:rPr>
                          <w:rFonts w:ascii="Palatino" w:hAnsi="Palatino"/>
                        </w:rPr>
                        <w:t>+34-985-217-556</w:t>
                      </w:r>
                    </w:p>
                    <w:p w:rsidR="00A721FE" w:rsidRPr="006E3C47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</w:p>
                  </w:txbxContent>
                </v:textbox>
              </v:shape>
              <v:shape id="Cuadro de texto 2" o:spid="_x0000_s1041" type="#_x0000_t202" style="position:absolute;top:285;width:29337;height:7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<v:textbox>
                  <w:txbxContent>
                    <w:p w:rsidR="00A721FE" w:rsidRPr="00823571" w:rsidRDefault="00A721FE" w:rsidP="001A3636">
                      <w:pPr>
                        <w:jc w:val="both"/>
                        <w:rPr>
                          <w:rFonts w:ascii="Palatino" w:hAnsi="Palatino"/>
                        </w:rPr>
                      </w:pPr>
                      <w:r w:rsidRPr="00823571">
                        <w:rPr>
                          <w:rFonts w:ascii="Palatino" w:hAnsi="Palatino"/>
                        </w:rPr>
                        <w:t xml:space="preserve">Oficina de Relaciones Internacionales del Conservatorio Superior de Música “Eduardo Martínez </w:t>
                      </w:r>
                      <w:proofErr w:type="spellStart"/>
                      <w:r w:rsidRPr="00823571">
                        <w:rPr>
                          <w:rFonts w:ascii="Palatino" w:hAnsi="Palatino"/>
                        </w:rPr>
                        <w:t>Torner</w:t>
                      </w:r>
                      <w:proofErr w:type="spellEnd"/>
                      <w:r w:rsidRPr="00823571">
                        <w:rPr>
                          <w:rFonts w:ascii="Palatino" w:hAnsi="Palatino"/>
                        </w:rPr>
                        <w:t>” del Principado de Asturias</w:t>
                      </w:r>
                    </w:p>
                    <w:p w:rsidR="00A721FE" w:rsidRDefault="00A721FE" w:rsidP="001A3636"/>
                  </w:txbxContent>
                </v:textbox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443" w:rsidRDefault="008B3443" w:rsidP="001A3636">
      <w:pPr>
        <w:spacing w:after="0" w:line="240" w:lineRule="auto"/>
      </w:pPr>
      <w:r>
        <w:separator/>
      </w:r>
    </w:p>
  </w:footnote>
  <w:footnote w:type="continuationSeparator" w:id="0">
    <w:p w:rsidR="008B3443" w:rsidRDefault="008B3443" w:rsidP="001A3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1FE" w:rsidRDefault="008B344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8102" o:spid="_x0000_s2050" type="#_x0000_t75" style="position:absolute;margin-left:0;margin-top:0;width:460.05pt;height:354.35pt;z-index:-251651072;mso-position-horizontal:center;mso-position-horizontal-relative:margin;mso-position-vertical:center;mso-position-vertical-relative:margin" o:allowincell="f">
          <v:imagedata r:id="rId1" o:title="Consmuerasmu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1FE" w:rsidRDefault="00A721FE" w:rsidP="001A3636">
    <w:pPr>
      <w:pStyle w:val="Encabezado"/>
      <w:tabs>
        <w:tab w:val="clear" w:pos="4252"/>
        <w:tab w:val="clear" w:pos="8504"/>
        <w:tab w:val="left" w:pos="760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E5AE21E" wp14:editId="6FA15404">
          <wp:simplePos x="0" y="0"/>
          <wp:positionH relativeFrom="margin">
            <wp:posOffset>-76200</wp:posOffset>
          </wp:positionH>
          <wp:positionV relativeFrom="paragraph">
            <wp:posOffset>163195</wp:posOffset>
          </wp:positionV>
          <wp:extent cx="2104011" cy="428625"/>
          <wp:effectExtent l="0" t="0" r="0" b="0"/>
          <wp:wrapNone/>
          <wp:docPr id="198" name="Imagen 198" descr="Consmupa no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onsmupa no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011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81D7268" wp14:editId="0CBAD641">
          <wp:simplePos x="0" y="0"/>
          <wp:positionH relativeFrom="margin">
            <wp:align>right</wp:align>
          </wp:positionH>
          <wp:positionV relativeFrom="paragraph">
            <wp:posOffset>86995</wp:posOffset>
          </wp:positionV>
          <wp:extent cx="1676977" cy="476250"/>
          <wp:effectExtent l="0" t="0" r="0" b="0"/>
          <wp:wrapNone/>
          <wp:docPr id="196" name="Imagen 196" descr="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rasmus+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97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344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8103" o:spid="_x0000_s2051" type="#_x0000_t75" style="position:absolute;margin-left:0;margin-top:0;width:460.05pt;height:354.35pt;z-index:-251650048;mso-position-horizontal:center;mso-position-horizontal-relative:margin;mso-position-vertical:center;mso-position-vertical-relative:margin" o:allowincell="f">
          <v:imagedata r:id="rId3" o:title="Consmuerasmus" gain="19661f" blacklevel="22938f"/>
          <w10:wrap anchorx="margin" anchory="margin"/>
        </v:shape>
      </w:pic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1FE" w:rsidRDefault="008B344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8101" o:spid="_x0000_s2049" type="#_x0000_t75" style="position:absolute;margin-left:0;margin-top:0;width:460.05pt;height:354.35pt;z-index:-251652096;mso-position-horizontal:center;mso-position-horizontal-relative:margin;mso-position-vertical:center;mso-position-vertical-relative:margin" o:allowincell="f">
          <v:imagedata r:id="rId1" o:title="Consmuerasmu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IgiYvX/z+j0qdmrMTl479SksbSjoQF5fzQpU9Tm4Ydjhh5mUzFWYlGhPaR347/raD4VWSu1jcH9oQnqSZeN2qA==" w:salt="RCLOTd6eOx6iE2U+uP0tEg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8B"/>
    <w:rsid w:val="001A3636"/>
    <w:rsid w:val="00255167"/>
    <w:rsid w:val="002D04B4"/>
    <w:rsid w:val="003B44FA"/>
    <w:rsid w:val="005167B2"/>
    <w:rsid w:val="00626EAE"/>
    <w:rsid w:val="006F1A11"/>
    <w:rsid w:val="00883BA7"/>
    <w:rsid w:val="008B3443"/>
    <w:rsid w:val="008B6AE1"/>
    <w:rsid w:val="00A721FE"/>
    <w:rsid w:val="00AD45AE"/>
    <w:rsid w:val="00CC42A1"/>
    <w:rsid w:val="00D75C52"/>
    <w:rsid w:val="00F4078B"/>
    <w:rsid w:val="00F8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4CF2320"/>
  <w15:chartTrackingRefBased/>
  <w15:docId w15:val="{8A0FD5A0-AF14-4654-A855-406C25CA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A3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636"/>
  </w:style>
  <w:style w:type="paragraph" w:styleId="Piedepgina">
    <w:name w:val="footer"/>
    <w:basedOn w:val="Normal"/>
    <w:link w:val="PiedepginaCar"/>
    <w:uiPriority w:val="99"/>
    <w:unhideWhenUsed/>
    <w:rsid w:val="001A36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636"/>
  </w:style>
  <w:style w:type="paragraph" w:styleId="Textoindependiente">
    <w:name w:val="Body Text"/>
    <w:basedOn w:val="Normal"/>
    <w:link w:val="TextoindependienteCar"/>
    <w:rsid w:val="001A363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A3636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Hipervnculo">
    <w:name w:val="Hyperlink"/>
    <w:rsid w:val="001A3636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F1A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I\ownCloud\Web\Plantillas%20actualizadas\Solicitud%20beca%20cero%20formaci&#243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1472-039E-4245-A1CF-EC83F1AE9DD5}"/>
      </w:docPartPr>
      <w:docPartBody>
        <w:p w:rsidR="00000000" w:rsidRDefault="00295585">
          <w:r w:rsidRPr="000E55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43D1D-2BCF-4432-96AD-7589CE0D50DB}"/>
      </w:docPartPr>
      <w:docPartBody>
        <w:p w:rsidR="00000000" w:rsidRDefault="00295585">
          <w:r w:rsidRPr="000E559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585"/>
    <w:rsid w:val="00102369"/>
    <w:rsid w:val="002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5585"/>
    <w:rPr>
      <w:color w:val="808080"/>
    </w:rPr>
  </w:style>
  <w:style w:type="paragraph" w:customStyle="1" w:styleId="DD3F6B08778941198E0913B2CB91A775">
    <w:name w:val="DD3F6B08778941198E0913B2CB91A775"/>
  </w:style>
  <w:style w:type="paragraph" w:customStyle="1" w:styleId="17DAE1B6C79B40FB86C7C4E3AF48A671">
    <w:name w:val="17DAE1B6C79B40FB86C7C4E3AF48A671"/>
  </w:style>
  <w:style w:type="paragraph" w:customStyle="1" w:styleId="B35C3016A93546C9BAC178A3178E7A17">
    <w:name w:val="B35C3016A93546C9BAC178A3178E7A17"/>
  </w:style>
  <w:style w:type="paragraph" w:customStyle="1" w:styleId="6FA0457D55DD4DCFBF7F3541852D9A15">
    <w:name w:val="6FA0457D55DD4DCFBF7F3541852D9A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Solicitud beca cero formación</Template>
  <TotalTime>10</TotalTime>
  <Pages>1</Pages>
  <Words>142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</dc:creator>
  <cp:keywords/>
  <dc:description/>
  <cp:lastModifiedBy>ORI</cp:lastModifiedBy>
  <cp:revision>1</cp:revision>
  <dcterms:created xsi:type="dcterms:W3CDTF">2019-11-26T12:27:00Z</dcterms:created>
  <dcterms:modified xsi:type="dcterms:W3CDTF">2019-11-26T12:37:00Z</dcterms:modified>
</cp:coreProperties>
</file>